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24" w:rsidRPr="005545BA" w:rsidRDefault="00120F24" w:rsidP="005545BA">
      <w:pPr>
        <w:widowControl/>
        <w:pBdr>
          <w:top w:val="single" w:sz="6" w:space="6" w:color="CEE1EE"/>
          <w:bottom w:val="single" w:sz="6" w:space="6" w:color="E3EEF8"/>
        </w:pBdr>
        <w:shd w:val="clear" w:color="auto" w:fill="F7F7F7"/>
        <w:wordWrap w:val="0"/>
        <w:spacing w:before="100" w:beforeAutospacing="1" w:afterAutospacing="1"/>
        <w:jc w:val="left"/>
        <w:outlineLvl w:val="2"/>
        <w:rPr>
          <w:rFonts w:ascii="Tahoma" w:hAnsi="Tahoma" w:cs="Tahoma"/>
          <w:b/>
          <w:bCs/>
          <w:color w:val="333333"/>
          <w:kern w:val="0"/>
          <w:sz w:val="16"/>
          <w:szCs w:val="16"/>
        </w:rPr>
      </w:pPr>
      <w:hyperlink r:id="rId6" w:tgtFrame="_blank" w:history="1"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全国所有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D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28"/>
            <w:szCs w:val="28"/>
          </w:rPr>
          <w:t>字头（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Vmax≤250km/h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28"/>
            <w:szCs w:val="28"/>
          </w:rPr>
          <w:t>动车组）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G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28"/>
            <w:szCs w:val="28"/>
          </w:rPr>
          <w:t>字头（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Vmax≥300km/h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28"/>
            <w:szCs w:val="28"/>
          </w:rPr>
          <w:t>动车组）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C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28"/>
            <w:szCs w:val="28"/>
          </w:rPr>
          <w:t>字头（京津城际动车组）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列车已开通网络售票，另据媒体报导，到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2011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年末或</w:t>
        </w:r>
        <w:r w:rsidRPr="00EE47C6">
          <w:rPr>
            <w:rFonts w:ascii="Helvetica Neue" w:hAnsi="Helvetica Neue" w:cs="Helvetica Neue"/>
            <w:b/>
            <w:bCs/>
            <w:color w:val="FF0000"/>
            <w:kern w:val="0"/>
            <w:sz w:val="28"/>
            <w:szCs w:val="28"/>
          </w:rPr>
          <w:t>2012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春运前，全国所有列车（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D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G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C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Z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T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宋体" w:hAnsi="宋体" w:cs="宋体"/>
            <w:b/>
            <w:bCs/>
            <w:color w:val="FF0000"/>
            <w:kern w:val="0"/>
            <w:sz w:val="28"/>
            <w:szCs w:val="28"/>
          </w:rPr>
          <w:t>K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28"/>
            <w:szCs w:val="28"/>
          </w:rPr>
          <w:t>字头，无字头）都将实现网上购票。</w:t>
        </w:r>
        <w:r w:rsidRPr="00EE47C6">
          <w:rPr>
            <w:rFonts w:ascii="宋体" w:hAnsi="宋体" w:cs="宋体" w:hint="eastAsia"/>
            <w:color w:val="005EAC"/>
            <w:kern w:val="0"/>
            <w:sz w:val="24"/>
            <w:szCs w:val="24"/>
          </w:rPr>
          <w:t>因此今后再也不用忍饥挨饿、起早摸黑的排队买票了，只要你有能上网的电脑，有网银，足不出户就能轻松购得火车票（包括学生票、儿童票、伤残军人票）。这样一来，一些热门线路车票的秒杀，考验的就是亲们的电脑的网速了哦</w:t>
        </w:r>
        <w:r w:rsidRPr="00EE47C6">
          <w:rPr>
            <w:rFonts w:ascii="Helvetica Neue" w:hAnsi="Helvetica Neue" w:cs="Helvetica Neue"/>
            <w:color w:val="005EAC"/>
            <w:kern w:val="0"/>
            <w:sz w:val="24"/>
            <w:szCs w:val="24"/>
          </w:rPr>
          <w:t>~</w:t>
        </w:r>
        <w:r w:rsidRPr="00EE47C6">
          <w:rPr>
            <w:rFonts w:ascii="宋体" w:hAnsi="宋体" w:cs="宋体" w:hint="eastAsia"/>
            <w:color w:val="005EAC"/>
            <w:kern w:val="0"/>
            <w:sz w:val="24"/>
            <w:szCs w:val="24"/>
          </w:rPr>
          <w:t>如果你这种需求比较大，建议尽早升级你家的带宽哦</w:t>
        </w:r>
        <w:r w:rsidRPr="00EE47C6">
          <w:rPr>
            <w:rFonts w:ascii="Helvetica Neue" w:hAnsi="Helvetica Neue" w:cs="Helvetica Neue"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" w:tgtFrame="_blank" w:history="1">
        <w:r w:rsidRPr="00EE47C6">
          <w:rPr>
            <w:rFonts w:ascii="Tahoma" w:hAnsi="Tahoma" w:cs="Tahoma"/>
            <w:b/>
            <w:bCs/>
            <w:color w:val="FF0000"/>
            <w:kern w:val="0"/>
            <w:sz w:val="24"/>
            <w:szCs w:val="24"/>
          </w:rPr>
          <w:t> 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【注意】本网站仅支持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IE6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7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、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8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内核的浏览器。不支持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Chrome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，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IE9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要点击显示全部内容才可以。打不开网站一般是浏览器不支持的问题，建议下载一个可用的浏览器。经测试，世界之窗、搜狗、速达、财猫、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155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、遨游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3</w:t>
        </w:r>
        <w:r w:rsidRPr="00EE47C6">
          <w:rPr>
            <w:rFonts w:ascii="Tahoma" w:hAnsi="Tahoma" w:cs="宋体" w:hint="eastAsia"/>
            <w:b/>
            <w:bCs/>
            <w:color w:val="FF0000"/>
            <w:kern w:val="0"/>
            <w:sz w:val="28"/>
            <w:szCs w:val="28"/>
          </w:rPr>
          <w:t>可用。至于根证书，有些浏览器要装，有些不用装也可以用。当然，铁道部这个证书暂时还没有通过认证哦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28"/>
            <w:szCs w:val="28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" w:tgtFrame="_blank" w:history="1">
        <w:r w:rsidRPr="00EE47C6">
          <w:rPr>
            <w:rFonts w:ascii="Tahoma" w:hAnsi="Tahoma" w:cs="宋体" w:hint="eastAsia"/>
            <w:b/>
            <w:bCs/>
            <w:color w:val="005EAC"/>
            <w:kern w:val="0"/>
            <w:sz w:val="24"/>
            <w:szCs w:val="24"/>
          </w:rPr>
          <w:t>【前提】这是你必须事先准备的，就是申请工商银行、农业银行、中行、招商银行的其中一家网银，因为这几家是和铁道部直接合作的，支付页面这些网银可以不通过第三方直接付款。如果实在没有这几家的也没关系，其他家的银行想要支付火车票，也可以通过第三方</w:t>
        </w:r>
        <w:r w:rsidRPr="00EE47C6">
          <w:rPr>
            <w:rFonts w:ascii="Times New Roman" w:hAnsi="Times New Roman" w:cs="Times New Roman"/>
            <w:b/>
            <w:bCs/>
            <w:color w:val="005EAC"/>
            <w:kern w:val="0"/>
            <w:sz w:val="24"/>
            <w:szCs w:val="24"/>
          </w:rPr>
          <w:t>——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中国银联来支付了，银联在线支付也很方便，甚至不需要网银。注意哦，什么支付宝、财付通、快钱之类的统统无效！卡和卡里的钱都准备好以后，就可以开始购票啦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19"/>
            <w:szCs w:val="19"/>
          </w:rPr>
          <w:t>1</w:t>
        </w:r>
        <w:r w:rsidRPr="00EE47C6">
          <w:rPr>
            <w:rFonts w:ascii="宋体" w:hAnsi="宋体" w:cs="宋体" w:hint="eastAsia"/>
            <w:b/>
            <w:bCs/>
            <w:color w:val="FF0000"/>
            <w:kern w:val="0"/>
            <w:sz w:val="19"/>
            <w:szCs w:val="19"/>
          </w:rPr>
          <w:t>、百度搜索</w:t>
        </w:r>
        <w:r w:rsidRPr="00EE47C6">
          <w:rPr>
            <w:rFonts w:ascii="Helvetica Neue" w:hAnsi="Helvetica Neue" w:cs="宋体" w:hint="eastAsia"/>
            <w:b/>
            <w:bCs/>
            <w:color w:val="FF0000"/>
            <w:kern w:val="0"/>
            <w:sz w:val="19"/>
            <w:szCs w:val="19"/>
          </w:rPr>
          <w:t>铁道部</w:t>
        </w:r>
        <w:r w:rsidRPr="00EE47C6">
          <w:rPr>
            <w:rFonts w:ascii="Tahoma" w:hAnsi="Tahoma" w:cs="Tahoma"/>
            <w:b/>
            <w:bCs/>
            <w:color w:val="FF0000"/>
            <w:kern w:val="0"/>
            <w:sz w:val="19"/>
            <w:szCs w:val="19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1" w:tgtFrame="_blank" w:history="1">
        <w:r w:rsidRPr="00515A31">
          <w:rPr>
            <w:rFonts w:ascii="Tahoma" w:hAnsi="Tahoma" w:cs="Tahoma"/>
            <w:b/>
            <w:bCs/>
            <w:noProof/>
            <w:color w:val="005EAC"/>
            <w:kern w:val="0"/>
            <w:sz w:val="19"/>
            <w:szCs w:val="19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1" o:spid="_x0000_i1025" type="#_x0000_t75" alt="http://fmn.rrimg.com/fmn059/20110930/0110/b_large_9QHA_35be0001fc7f1268.jpg" href="http://rrurl.cn/dPFK" style="width:430.5pt;height:272.25pt;visibility:visible" o:button="t">
              <v:fill o:detectmouseclick="t"/>
              <v:imagedata r:id="rId12" o:title=""/>
            </v:shape>
          </w:pic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 xml:space="preserve">    </w:t>
        </w:r>
        <w:r w:rsidRPr="00EE47C6">
          <w:rPr>
            <w:rFonts w:ascii="Tahoma" w:hAnsi="Tahoma" w:cs="宋体" w:hint="eastAsia"/>
            <w:b/>
            <w:bCs/>
            <w:color w:val="005EAC"/>
            <w:kern w:val="0"/>
            <w:sz w:val="24"/>
            <w:szCs w:val="24"/>
          </w:rPr>
          <w:t>进入铁道部官网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4" w:tgtFrame="_blank" w:history="1">
        <w:r w:rsidRPr="00515A31">
          <w:rPr>
            <w:rFonts w:ascii="Tahoma" w:hAnsi="Tahoma" w:cs="Tahoma"/>
            <w:b/>
            <w:bCs/>
            <w:noProof/>
            <w:color w:val="005EAC"/>
            <w:kern w:val="0"/>
            <w:sz w:val="19"/>
            <w:szCs w:val="19"/>
          </w:rPr>
          <w:pict>
            <v:shape id="图片 2" o:spid="_x0000_i1026" type="#_x0000_t75" alt="http://fmn.rrimg.com/fmn063/20110930/0110/b_large_JwzV_7c230001fda41210.jpg" href="http://rrurl.cn/dPFK" style="width:430.5pt;height:208.5pt;visibility:visible" o:button="t">
              <v:fill o:detectmouseclick="t"/>
              <v:imagedata r:id="rId15" o:title=""/>
            </v:shape>
          </w:pic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6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2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</w:t>
        </w:r>
        <w:r w:rsidRPr="00EE47C6">
          <w:rPr>
            <w:rFonts w:ascii="宋体" w:cs="Times New Roman"/>
            <w:b/>
            <w:bCs/>
            <w:color w:val="005EAC"/>
            <w:kern w:val="0"/>
            <w:sz w:val="24"/>
            <w:szCs w:val="24"/>
          </w:rPr>
          <w:t> 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鼠标滚轮至首页最底，点击【网上购票】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7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18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3" o:spid="_x0000_i1027" type="#_x0000_t75" alt="http://fmn.rrimg.com/fmn062/20110930/0110/b_large_Qseg_36160001fc831260.jpg" href="http://rrurl.cn/dPFK" style="width:430.5pt;height:315.75pt;visibility:visible" o:button="t">
                <v:fill o:detectmouseclick="t"/>
                <v:imagedata r:id="rId19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0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3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、先注册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1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22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4" o:spid="_x0000_i1028" type="#_x0000_t75" alt="http://fmn.rrimg.com/fmn061/20110924/0000/b_large_YaA4_33a700016a101215.jpg" href="http://rrurl.cn/dPFK" style="width:429pt;height:226.5pt;visibility:visible" o:button="t">
                <v:fill o:detectmouseclick="t"/>
                <v:imagedata r:id="rId23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4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5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4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、同意条款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6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27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5" o:spid="_x0000_i1029" type="#_x0000_t75" alt="http://fmn.rrimg.com/fmn061/20110924/0000/b_large_j0tV_33d6000169ce1215.jpg" href="http://rrurl.cn/dPFK" style="width:429pt;height:321.75pt;visibility:visible" o:button="t">
                <v:fill o:detectmouseclick="t"/>
                <v:imagedata r:id="rId28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29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0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5-1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成人票：填写个人信息哦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1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32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6" o:spid="_x0000_i1030" type="#_x0000_t75" alt="http://fmn.rrimg.com/fmn062/20110924/0000/b_large_nsWE_3389000169fa1215.jpg" href="http://rrurl.cn/dPFK" style="width:429pt;height:311.25pt;visibility:visible" o:button="t">
                <v:fill o:detectmouseclick="t"/>
                <v:imagedata r:id="rId33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4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5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5-2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学生票：学生注意了，记得选择旅客类型为学生哦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然后填写院校信息！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6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37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7" o:spid="_x0000_i1031" type="#_x0000_t75" alt="http://fmn.rrimg.com/fmn061/20110924/0000/b_large_jFJk_338f000169301215.jpg" href="http://rrurl.cn/dPFK" style="width:429pt;height:438.75pt;visibility:visible" o:button="t">
                <v:fill o:detectmouseclick="t"/>
                <v:imagedata r:id="rId38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39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6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、提交注册信息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40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41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8" o:spid="_x0000_i1032" type="#_x0000_t75" alt="http://fmn.rrimg.com/fmn060/20110924/0000/b_large_RW92_3389000169fd1215.jpg" href="http://rrurl.cn/dPFK" style="width:429pt;height:303pt;visibility:visible" o:button="t">
                <v:fill o:detectmouseclick="t"/>
                <v:imagedata r:id="rId42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4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7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、用户登录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44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45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9" o:spid="_x0000_i1033" type="#_x0000_t75" alt="http://fmn.rrimg.com/fmn062/20110924/0000/b_large_rFyc_33c5000169e91215.jpg" href="http://rrurl.cn/dPFK" style="width:429pt;height:281.25pt;visibility:visible" o:button="t">
                <v:fill o:detectmouseclick="t"/>
                <v:imagedata r:id="rId46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47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8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、登录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4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49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0" o:spid="_x0000_i1034" type="#_x0000_t75" alt="http://fmn.rrimg.com/fmn056/20110924/0000/b_large_eBwt_3406000169e71215.jpg" href="http://rrurl.cn/dPFK" style="width:429pt;height:240.75pt;visibility:visible" o:button="t">
                <v:fill o:detectmouseclick="t"/>
                <v:imagedata r:id="rId50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1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2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9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、点击【车票预订】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54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1" o:spid="_x0000_i1035" type="#_x0000_t75" alt="http://fmn.rrimg.com/fmn065/20110924/0000/b_large_tMEQ_33a20001697a1215.jpg" href="http://rrurl.cn/dPFK" style="width:429pt;height:309pt;visibility:visible" o:button="t">
                <v:fill o:detectmouseclick="t"/>
                <v:imagedata r:id="rId55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6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7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10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、输入出发站、到达站、乘车日期，点击查询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5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59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2" o:spid="_x0000_i1036" type="#_x0000_t75" alt="http://fmn.rrimg.com/fmn056/20110924/0000/b_large_R6cj_339d000169d41215.jpg" href="http://rrurl.cn/dPFK" style="width:429pt;height:255.75pt;visibility:visible" o:button="t">
                <v:fill o:detectmouseclick="t"/>
                <v:imagedata r:id="rId60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1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2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11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、选择车次，点击预定。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64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3" o:spid="_x0000_i1037" type="#_x0000_t75" alt="http://fmn.rrimg.com/fmn062/20110924/0000/b_large_VwrZ_338900016a051215.jpg" href="http://rrurl.cn/dPFK" style="width:429pt;height:273pt;visibility:visible" o:button="t">
                <v:fill o:detectmouseclick="t"/>
                <v:imagedata r:id="rId65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6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7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12-A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成人票：选择乘车人、席别、票种等，点击提交订单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6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69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4" o:spid="_x0000_i1038" type="#_x0000_t75" alt="http://fmn.rrimg.com/fmn065/20110924/0000/b_large_0JVD_33c5000169f01215.jpg" href="http://rrurl.cn/dPFK" style="width:429pt;height:288.75pt;visibility:visible" o:button="t">
                <v:fill o:detectmouseclick="t"/>
                <v:imagedata r:id="rId70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1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12-B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学生票：选择学生旅客（前提是你注册过旅客类型是学生的，乘客信息一栏有括号标注学生），票种选择学生票，提交订单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2" w:tgtFrame="_blank" w:history="1">
        <w:r w:rsidRPr="00EE47C6">
          <w:rPr>
            <w:rFonts w:ascii="Tahoma" w:hAnsi="Tahoma" w:cs="Tahoma"/>
            <w:b/>
            <w:bCs/>
            <w:color w:val="FF0000"/>
            <w:kern w:val="0"/>
            <w:sz w:val="19"/>
            <w:szCs w:val="19"/>
          </w:rPr>
          <w:t>  </w:t>
        </w:r>
        <w:r w:rsidRPr="00515A31">
          <w:rPr>
            <w:rFonts w:ascii="Tahoma" w:hAnsi="Tahoma" w:cs="Tahoma"/>
            <w:b/>
            <w:bCs/>
            <w:noProof/>
            <w:color w:val="FF0000"/>
            <w:kern w:val="0"/>
            <w:sz w:val="19"/>
            <w:szCs w:val="19"/>
          </w:rPr>
          <w:pict>
            <v:shape id="图片 15" o:spid="_x0000_i1039" type="#_x0000_t75" alt="http://fmn.rrimg.com/fmn061/20110924/0000/b_large_iyLC_338900016a071215.jpg" style="width:429pt;height:4in;visibility:visible">
              <v:imagedata r:id="rId73" o:title=""/>
            </v:shape>
          </w:pic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4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13-A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成人票：点击网上支付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5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76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6" o:spid="_x0000_i1040" type="#_x0000_t75" alt="http://fmn.rrimg.com/fmn059/20110924/0000/b_large_fTB6_33ad00016a051215.jpg" href="http://rrurl.cn/dPFK" style="width:429pt;height:243pt;visibility:visible" o:button="t">
                <v:fill o:detectmouseclick="t"/>
                <v:imagedata r:id="rId77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13-B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学生票：点击网上支付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79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80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7" o:spid="_x0000_i1041" type="#_x0000_t75" alt="http://fmn.rrimg.com/fmn059/20110924/0000/b_large_RZBp_33e20001698a1215.jpg" href="http://rrurl.cn/dPFK" style="width:431.25pt;height:266.25pt;visibility:visible" o:button="t">
                <v:fill o:detectmouseclick="t"/>
                <v:imagedata r:id="rId81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2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14-A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成人票：选择支付的银行，其他银行点击中国银联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4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85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8" o:spid="_x0000_i1042" type="#_x0000_t75" alt="http://fmn.rrimg.com/fmn057/20110924/0000/b_large_it8K_33d6000169e31215.jpg" href="http://rrurl.cn/dPFK" style="width:429pt;height:213pt;visibility:visible" o:button="t">
                <v:fill o:detectmouseclick="t"/>
                <v:imagedata r:id="rId86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7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14-B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：学生票：同上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89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90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19" o:spid="_x0000_i1043" type="#_x0000_t75" alt="http://fmn.rrimg.com/fmn061/20110924/0000/b_large_Bnhz_3400000168d11215.jpg" href="http://rrurl.cn/dPFK" style="width:431.25pt;height:242.25pt;visibility:visible" o:button="t">
                <v:fill o:detectmouseclick="t"/>
                <v:imagedata r:id="rId91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2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3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15-A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成人票：进入银行支付页面，完成支付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4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95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20" o:spid="_x0000_i1044" type="#_x0000_t75" alt="http://fmn.rrimg.com/fmn058/20110924/0000/b_large_gm7N_338b00016a521215.jpg" href="http://rrurl.cn/dPFK" style="width:430.5pt;height:309.75pt;visibility:visible" o:button="t">
                <v:fill o:detectmouseclick="t"/>
                <v:imagedata r:id="rId96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7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15-B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学生票：同上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98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99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21" o:spid="_x0000_i1045" type="#_x0000_t75" alt="http://fmn.rrimg.com/fmn056/20110924/0000/b_large_993u_33a700016a271215.jpg" href="http://rrurl.cn/dPFK" style="width:431.25pt;height:363pt;visibility:visible" o:button="t">
                <v:fill o:detectmouseclick="t"/>
                <v:imagedata r:id="rId100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1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16-A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成人票：购票成功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最后亲们只需在出发之前，持订单号和身份证到车站自动售票机或者人工窗口取票就好了，另外代售点也能取票的，不过要加</w:t>
        </w:r>
        <w:r w:rsidRPr="00EE47C6">
          <w:rPr>
            <w:rFonts w:ascii="宋体" w:hAnsi="宋体" w:cs="宋体"/>
            <w:b/>
            <w:bCs/>
            <w:color w:val="005EAC"/>
            <w:kern w:val="0"/>
            <w:sz w:val="24"/>
            <w:szCs w:val="24"/>
          </w:rPr>
          <w:t>5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元手续费哦。其中京沪高铁的车站还可以不用取票直接刷身份证进站。其他车站都没有刷卡闸机，都要提前一点去取票哦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2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 </w:t>
        </w:r>
        <w:hyperlink r:id="rId103" w:tgtFrame="_blank" w:history="1">
          <w:r w:rsidRPr="00515A31">
            <w:rPr>
              <w:rFonts w:ascii="Tahoma" w:hAnsi="Tahoma" w:cs="Tahoma"/>
              <w:b/>
              <w:bCs/>
              <w:noProof/>
              <w:color w:val="005EAC"/>
              <w:kern w:val="0"/>
              <w:sz w:val="19"/>
              <w:szCs w:val="19"/>
            </w:rPr>
            <w:pict>
              <v:shape id="图片 22" o:spid="_x0000_i1046" type="#_x0000_t75" alt="http://fmn.rrimg.com/fmn056/20110924/0000/b_large_6qHz_3406000169f41215.jpg" href="http://rrurl.cn/dPFK" style="width:430.5pt;height:55.5pt;visibility:visible" o:button="t">
                <v:fill o:detectmouseclick="t"/>
                <v:imagedata r:id="rId104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5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6" w:tgtFrame="_blank" w:history="1">
        <w:r w:rsidRPr="00EE47C6">
          <w:rPr>
            <w:rFonts w:ascii="Tahoma" w:hAnsi="Tahoma" w:cs="Tahoma"/>
            <w:b/>
            <w:bCs/>
            <w:color w:val="005EAC"/>
            <w:kern w:val="0"/>
            <w:sz w:val="24"/>
            <w:szCs w:val="24"/>
          </w:rPr>
          <w:t>16-B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学生票：购票成功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学生朋友记得必须一定（即便是有安装刷身份证闸机的京沪高铁等的车站也是如此）在出发前要到能刷学生证的售票窗口或者代售点（代售点销售学生票不得收</w:t>
        </w:r>
        <w:r w:rsidRPr="00EE47C6">
          <w:rPr>
            <w:rFonts w:ascii="宋体" w:hAnsi="宋体" w:cs="宋体"/>
            <w:b/>
            <w:bCs/>
            <w:color w:val="005EAC"/>
            <w:kern w:val="0"/>
            <w:sz w:val="24"/>
            <w:szCs w:val="24"/>
          </w:rPr>
          <w:t>5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元费用，若有收费可拨打</w:t>
        </w:r>
        <w:r w:rsidRPr="00EE47C6">
          <w:rPr>
            <w:rFonts w:ascii="宋体" w:hAnsi="宋体" w:cs="宋体"/>
            <w:b/>
            <w:bCs/>
            <w:color w:val="005EAC"/>
            <w:kern w:val="0"/>
            <w:sz w:val="24"/>
            <w:szCs w:val="24"/>
          </w:rPr>
          <w:t>12306</w:t>
        </w:r>
        <w:r w:rsidRPr="00EE47C6">
          <w:rPr>
            <w:rFonts w:ascii="宋体" w:hAnsi="宋体" w:cs="宋体" w:hint="eastAsia"/>
            <w:b/>
            <w:bCs/>
            <w:color w:val="005EAC"/>
            <w:kern w:val="0"/>
            <w:sz w:val="24"/>
            <w:szCs w:val="24"/>
          </w:rPr>
          <w:t>举报投诉，会有处理的）凭有正确乘车区间、优惠卡次数尚有剩余的学生证以及身份证、订单号取票。因为学生票涉及到刷里面的优惠卡，人工审核乘车区间，核减次数，因此即便京沪高铁，不取票刷身份证也是不行的。另外，没有安装学生证识别仪的代售点以及自动售票机都不能取票哦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07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  <w:hyperlink r:id="rId108" w:tgtFrame="_blank" w:history="1">
          <w:r w:rsidRPr="00515A31">
            <w:rPr>
              <w:rFonts w:ascii="Tahoma" w:hAnsi="Tahoma" w:cs="Tahoma"/>
              <w:noProof/>
              <w:color w:val="005EAC"/>
              <w:kern w:val="0"/>
              <w:sz w:val="19"/>
              <w:szCs w:val="19"/>
            </w:rPr>
            <w:pict>
              <v:shape id="图片 23" o:spid="_x0000_i1047" type="#_x0000_t75" alt="http://fmn.rrimg.com/fmn058/20110924/0000/b_large_ixah_339700016b2b1215.jpg" href="http://rrurl.cn/dPFK" style="width:429pt;height:129pt;visibility:visible" o:button="t">
                <v:fill o:detectmouseclick="t"/>
                <v:imagedata r:id="rId109" o:title=""/>
              </v:shape>
            </w:pict>
          </w:r>
        </w:hyperlink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10" w:tgtFrame="_blank" w:history="1">
        <w:r w:rsidRPr="00EE47C6">
          <w:rPr>
            <w:rFonts w:ascii="Tahoma" w:hAnsi="Tahoma" w:cs="宋体" w:hint="eastAsia"/>
            <w:b/>
            <w:bCs/>
            <w:color w:val="005EAC"/>
            <w:kern w:val="0"/>
            <w:sz w:val="24"/>
            <w:szCs w:val="24"/>
          </w:rPr>
          <w:t>【提示】网络购买的车票，退票和改签都可以直接在网上操作，具体亲们可以自己鼓捣鼓捣这个售票网站就懂了，这里不再赘述咯</w:t>
        </w:r>
        <w:r w:rsidRPr="00EE47C6">
          <w:rPr>
            <w:rFonts w:ascii="Helvetica Neue" w:hAnsi="Helvetica Neue" w:cs="Helvetica Neue"/>
            <w:b/>
            <w:bCs/>
            <w:color w:val="005EAC"/>
            <w:kern w:val="0"/>
            <w:sz w:val="24"/>
            <w:szCs w:val="24"/>
          </w:rPr>
          <w:t>~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hyperlink r:id="rId111" w:tgtFrame="_blank" w:history="1">
        <w:r w:rsidRPr="00EE47C6">
          <w:rPr>
            <w:rFonts w:ascii="Tahoma" w:hAnsi="Tahoma" w:cs="Tahoma"/>
            <w:color w:val="005EAC"/>
            <w:kern w:val="0"/>
            <w:sz w:val="24"/>
            <w:szCs w:val="24"/>
          </w:rPr>
          <w:t> </w:t>
        </w:r>
      </w:hyperlink>
    </w:p>
    <w:p w:rsidR="00120F24" w:rsidRPr="00EE47C6" w:rsidRDefault="00120F24" w:rsidP="00EE47C6">
      <w:pPr>
        <w:widowControl/>
        <w:spacing w:after="192"/>
        <w:jc w:val="left"/>
        <w:rPr>
          <w:rFonts w:ascii="Tahoma" w:hAnsi="Tahoma" w:cs="Tahoma"/>
          <w:color w:val="333333"/>
          <w:kern w:val="0"/>
          <w:sz w:val="19"/>
          <w:szCs w:val="19"/>
        </w:rPr>
      </w:pPr>
      <w:r w:rsidRPr="00EE47C6">
        <w:rPr>
          <w:rFonts w:ascii="Tahoma" w:hAnsi="Tahoma" w:cs="Tahoma"/>
          <w:color w:val="333333"/>
          <w:kern w:val="0"/>
          <w:sz w:val="19"/>
          <w:szCs w:val="19"/>
        </w:rPr>
        <w:t> </w:t>
      </w:r>
    </w:p>
    <w:sectPr w:rsidR="00120F24" w:rsidRPr="00EE47C6" w:rsidSect="00574627">
      <w:pgSz w:w="11906" w:h="16838"/>
      <w:pgMar w:top="1440" w:right="1800" w:bottom="1440" w:left="1800" w:header="851" w:footer="992" w:gutter="0"/>
      <w:cols w:space="425"/>
      <w:rtlGutter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F24" w:rsidRDefault="00120F24" w:rsidP="00EF21C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120F24" w:rsidRDefault="00120F24" w:rsidP="00EF21C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F24" w:rsidRDefault="00120F24" w:rsidP="00EF21C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120F24" w:rsidRDefault="00120F24" w:rsidP="00EF21C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7C6"/>
    <w:rsid w:val="00120F24"/>
    <w:rsid w:val="001909F3"/>
    <w:rsid w:val="00515A31"/>
    <w:rsid w:val="005545BA"/>
    <w:rsid w:val="00574627"/>
    <w:rsid w:val="006E27AC"/>
    <w:rsid w:val="00A46A14"/>
    <w:rsid w:val="00D02982"/>
    <w:rsid w:val="00EE47C6"/>
    <w:rsid w:val="00EF2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627"/>
    <w:pPr>
      <w:widowControl w:val="0"/>
      <w:jc w:val="both"/>
    </w:pPr>
    <w:rPr>
      <w:rFonts w:cs="Calibri"/>
      <w:szCs w:val="21"/>
    </w:rPr>
  </w:style>
  <w:style w:type="paragraph" w:styleId="Heading3">
    <w:name w:val="heading 3"/>
    <w:basedOn w:val="Normal"/>
    <w:link w:val="Heading3Char"/>
    <w:uiPriority w:val="99"/>
    <w:qFormat/>
    <w:rsid w:val="00EE47C6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19"/>
      <w:szCs w:val="19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E47C6"/>
    <w:rPr>
      <w:rFonts w:ascii="宋体" w:eastAsia="宋体" w:hAnsi="宋体" w:cs="宋体"/>
      <w:b/>
      <w:bCs/>
      <w:kern w:val="0"/>
      <w:sz w:val="19"/>
      <w:szCs w:val="19"/>
    </w:rPr>
  </w:style>
  <w:style w:type="character" w:styleId="Hyperlink">
    <w:name w:val="Hyperlink"/>
    <w:basedOn w:val="DefaultParagraphFont"/>
    <w:uiPriority w:val="99"/>
    <w:semiHidden/>
    <w:rsid w:val="00EE47C6"/>
    <w:rPr>
      <w:color w:val="005EAC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EE47C6"/>
    <w:rPr>
      <w:b/>
      <w:bCs/>
    </w:rPr>
  </w:style>
  <w:style w:type="character" w:customStyle="1" w:styleId="blog-legend">
    <w:name w:val="blog-legend"/>
    <w:basedOn w:val="DefaultParagraphFont"/>
    <w:uiPriority w:val="99"/>
    <w:rsid w:val="00EE47C6"/>
  </w:style>
  <w:style w:type="character" w:customStyle="1" w:styleId="name6">
    <w:name w:val="name6"/>
    <w:basedOn w:val="DefaultParagraphFont"/>
    <w:uiPriority w:val="99"/>
    <w:rsid w:val="00EE47C6"/>
  </w:style>
  <w:style w:type="paragraph" w:styleId="BalloonText">
    <w:name w:val="Balloon Text"/>
    <w:basedOn w:val="Normal"/>
    <w:link w:val="BalloonTextChar"/>
    <w:uiPriority w:val="99"/>
    <w:semiHidden/>
    <w:rsid w:val="00EE47C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47C6"/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EF21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F21C5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EF21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F21C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83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3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83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8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rurl.cn/dPFKqy" TargetMode="External"/><Relationship Id="rId21" Type="http://schemas.openxmlformats.org/officeDocument/2006/relationships/hyperlink" Target="http://rrurl.cn/dPFKqy" TargetMode="External"/><Relationship Id="rId42" Type="http://schemas.openxmlformats.org/officeDocument/2006/relationships/image" Target="media/image8.jpeg"/><Relationship Id="rId47" Type="http://schemas.openxmlformats.org/officeDocument/2006/relationships/hyperlink" Target="http://rrurl.cn/dPFKqy" TargetMode="External"/><Relationship Id="rId63" Type="http://schemas.openxmlformats.org/officeDocument/2006/relationships/hyperlink" Target="http://rrurl.cn/dPFKqy" TargetMode="External"/><Relationship Id="rId68" Type="http://schemas.openxmlformats.org/officeDocument/2006/relationships/hyperlink" Target="http://rrurl.cn/dPFKqy" TargetMode="External"/><Relationship Id="rId84" Type="http://schemas.openxmlformats.org/officeDocument/2006/relationships/hyperlink" Target="http://rrurl.cn/dPFKqy" TargetMode="External"/><Relationship Id="rId89" Type="http://schemas.openxmlformats.org/officeDocument/2006/relationships/hyperlink" Target="http://rrurl.cn/dPFKqy" TargetMode="External"/><Relationship Id="rId1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rrurl.cn/dPFKqy" TargetMode="External"/><Relationship Id="rId29" Type="http://schemas.openxmlformats.org/officeDocument/2006/relationships/hyperlink" Target="http://rrurl.cn/dPFKqy" TargetMode="External"/><Relationship Id="rId107" Type="http://schemas.openxmlformats.org/officeDocument/2006/relationships/hyperlink" Target="http://rrurl.cn/dPFKqy" TargetMode="External"/><Relationship Id="rId11" Type="http://schemas.openxmlformats.org/officeDocument/2006/relationships/hyperlink" Target="http://rrurl.cn/dPFKqy" TargetMode="External"/><Relationship Id="rId24" Type="http://schemas.openxmlformats.org/officeDocument/2006/relationships/hyperlink" Target="http://rrurl.cn/dPFKqy" TargetMode="External"/><Relationship Id="rId32" Type="http://schemas.openxmlformats.org/officeDocument/2006/relationships/hyperlink" Target="http://rrurl.cn/dPFKqy" TargetMode="External"/><Relationship Id="rId37" Type="http://schemas.openxmlformats.org/officeDocument/2006/relationships/hyperlink" Target="http://rrurl.cn/dPFKqy" TargetMode="External"/><Relationship Id="rId40" Type="http://schemas.openxmlformats.org/officeDocument/2006/relationships/hyperlink" Target="http://rrurl.cn/dPFKqy" TargetMode="External"/><Relationship Id="rId45" Type="http://schemas.openxmlformats.org/officeDocument/2006/relationships/hyperlink" Target="http://rrurl.cn/dPFKqy" TargetMode="External"/><Relationship Id="rId53" Type="http://schemas.openxmlformats.org/officeDocument/2006/relationships/hyperlink" Target="http://rrurl.cn/dPFKqy" TargetMode="External"/><Relationship Id="rId58" Type="http://schemas.openxmlformats.org/officeDocument/2006/relationships/hyperlink" Target="http://rrurl.cn/dPFKqy" TargetMode="External"/><Relationship Id="rId66" Type="http://schemas.openxmlformats.org/officeDocument/2006/relationships/hyperlink" Target="http://rrurl.cn/dPFKqy" TargetMode="External"/><Relationship Id="rId74" Type="http://schemas.openxmlformats.org/officeDocument/2006/relationships/hyperlink" Target="http://rrurl.cn/dPFKqy" TargetMode="External"/><Relationship Id="rId79" Type="http://schemas.openxmlformats.org/officeDocument/2006/relationships/hyperlink" Target="http://rrurl.cn/dPFKqy" TargetMode="External"/><Relationship Id="rId87" Type="http://schemas.openxmlformats.org/officeDocument/2006/relationships/hyperlink" Target="http://rrurl.cn/dPFKqy" TargetMode="External"/><Relationship Id="rId102" Type="http://schemas.openxmlformats.org/officeDocument/2006/relationships/hyperlink" Target="http://rrurl.cn/dPFKqy" TargetMode="External"/><Relationship Id="rId110" Type="http://schemas.openxmlformats.org/officeDocument/2006/relationships/hyperlink" Target="http://rrurl.cn/dPFKqy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rrurl.cn/dPFKqy" TargetMode="External"/><Relationship Id="rId82" Type="http://schemas.openxmlformats.org/officeDocument/2006/relationships/hyperlink" Target="http://rrurl.cn/dPFKqy" TargetMode="External"/><Relationship Id="rId90" Type="http://schemas.openxmlformats.org/officeDocument/2006/relationships/hyperlink" Target="http://rrurl.cn/dPFKqy" TargetMode="External"/><Relationship Id="rId95" Type="http://schemas.openxmlformats.org/officeDocument/2006/relationships/hyperlink" Target="http://rrurl.cn/dPFKqy" TargetMode="External"/><Relationship Id="rId19" Type="http://schemas.openxmlformats.org/officeDocument/2006/relationships/image" Target="media/image3.jpeg"/><Relationship Id="rId14" Type="http://schemas.openxmlformats.org/officeDocument/2006/relationships/hyperlink" Target="http://rrurl.cn/dPFKqy" TargetMode="External"/><Relationship Id="rId22" Type="http://schemas.openxmlformats.org/officeDocument/2006/relationships/hyperlink" Target="http://rrurl.cn/dPFKqy" TargetMode="External"/><Relationship Id="rId27" Type="http://schemas.openxmlformats.org/officeDocument/2006/relationships/hyperlink" Target="http://rrurl.cn/dPFKqy" TargetMode="External"/><Relationship Id="rId30" Type="http://schemas.openxmlformats.org/officeDocument/2006/relationships/hyperlink" Target="http://rrurl.cn/dPFKqy" TargetMode="External"/><Relationship Id="rId35" Type="http://schemas.openxmlformats.org/officeDocument/2006/relationships/hyperlink" Target="http://rrurl.cn/dPFKqy" TargetMode="External"/><Relationship Id="rId43" Type="http://schemas.openxmlformats.org/officeDocument/2006/relationships/hyperlink" Target="http://rrurl.cn/dPFKqy" TargetMode="External"/><Relationship Id="rId48" Type="http://schemas.openxmlformats.org/officeDocument/2006/relationships/hyperlink" Target="http://rrurl.cn/dPFKqy" TargetMode="External"/><Relationship Id="rId56" Type="http://schemas.openxmlformats.org/officeDocument/2006/relationships/hyperlink" Target="http://rrurl.cn/dPFKqy" TargetMode="External"/><Relationship Id="rId64" Type="http://schemas.openxmlformats.org/officeDocument/2006/relationships/hyperlink" Target="http://rrurl.cn/dPFKqy" TargetMode="External"/><Relationship Id="rId69" Type="http://schemas.openxmlformats.org/officeDocument/2006/relationships/hyperlink" Target="http://rrurl.cn/dPFKqy" TargetMode="External"/><Relationship Id="rId77" Type="http://schemas.openxmlformats.org/officeDocument/2006/relationships/image" Target="media/image16.jpeg"/><Relationship Id="rId100" Type="http://schemas.openxmlformats.org/officeDocument/2006/relationships/image" Target="media/image21.jpeg"/><Relationship Id="rId105" Type="http://schemas.openxmlformats.org/officeDocument/2006/relationships/hyperlink" Target="http://rrurl.cn/dPFKqy" TargetMode="External"/><Relationship Id="rId113" Type="http://schemas.openxmlformats.org/officeDocument/2006/relationships/theme" Target="theme/theme1.xml"/><Relationship Id="rId8" Type="http://schemas.openxmlformats.org/officeDocument/2006/relationships/hyperlink" Target="http://rrurl.cn/dPFKqy" TargetMode="External"/><Relationship Id="rId51" Type="http://schemas.openxmlformats.org/officeDocument/2006/relationships/hyperlink" Target="http://rrurl.cn/dPFKqy" TargetMode="External"/><Relationship Id="rId72" Type="http://schemas.openxmlformats.org/officeDocument/2006/relationships/hyperlink" Target="http://rrurl.cn/dPFKqy" TargetMode="External"/><Relationship Id="rId80" Type="http://schemas.openxmlformats.org/officeDocument/2006/relationships/hyperlink" Target="http://rrurl.cn/dPFKqy" TargetMode="External"/><Relationship Id="rId85" Type="http://schemas.openxmlformats.org/officeDocument/2006/relationships/hyperlink" Target="http://rrurl.cn/dPFKqy" TargetMode="External"/><Relationship Id="rId93" Type="http://schemas.openxmlformats.org/officeDocument/2006/relationships/hyperlink" Target="http://rrurl.cn/dPFKqy" TargetMode="External"/><Relationship Id="rId98" Type="http://schemas.openxmlformats.org/officeDocument/2006/relationships/hyperlink" Target="http://rrurl.cn/dPFKqy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hyperlink" Target="http://rrurl.cn/dPFKqy" TargetMode="External"/><Relationship Id="rId25" Type="http://schemas.openxmlformats.org/officeDocument/2006/relationships/hyperlink" Target="http://rrurl.cn/dPFKqy" TargetMode="External"/><Relationship Id="rId33" Type="http://schemas.openxmlformats.org/officeDocument/2006/relationships/image" Target="media/image6.jpeg"/><Relationship Id="rId38" Type="http://schemas.openxmlformats.org/officeDocument/2006/relationships/image" Target="media/image7.jpeg"/><Relationship Id="rId46" Type="http://schemas.openxmlformats.org/officeDocument/2006/relationships/image" Target="media/image9.jpeg"/><Relationship Id="rId59" Type="http://schemas.openxmlformats.org/officeDocument/2006/relationships/hyperlink" Target="http://rrurl.cn/dPFKqy" TargetMode="External"/><Relationship Id="rId67" Type="http://schemas.openxmlformats.org/officeDocument/2006/relationships/hyperlink" Target="http://rrurl.cn/dPFKqy" TargetMode="External"/><Relationship Id="rId103" Type="http://schemas.openxmlformats.org/officeDocument/2006/relationships/hyperlink" Target="http://rrurl.cn/dPFKqy" TargetMode="External"/><Relationship Id="rId108" Type="http://schemas.openxmlformats.org/officeDocument/2006/relationships/hyperlink" Target="http://rrurl.cn/dPFKqy" TargetMode="External"/><Relationship Id="rId20" Type="http://schemas.openxmlformats.org/officeDocument/2006/relationships/hyperlink" Target="http://rrurl.cn/dPFKqy" TargetMode="External"/><Relationship Id="rId41" Type="http://schemas.openxmlformats.org/officeDocument/2006/relationships/hyperlink" Target="http://rrurl.cn/dPFKqy" TargetMode="External"/><Relationship Id="rId54" Type="http://schemas.openxmlformats.org/officeDocument/2006/relationships/hyperlink" Target="http://rrurl.cn/dPFKqy" TargetMode="External"/><Relationship Id="rId62" Type="http://schemas.openxmlformats.org/officeDocument/2006/relationships/hyperlink" Target="http://rrurl.cn/dPFKqy" TargetMode="External"/><Relationship Id="rId70" Type="http://schemas.openxmlformats.org/officeDocument/2006/relationships/image" Target="media/image14.jpeg"/><Relationship Id="rId75" Type="http://schemas.openxmlformats.org/officeDocument/2006/relationships/hyperlink" Target="http://rrurl.cn/dPFKqy" TargetMode="External"/><Relationship Id="rId83" Type="http://schemas.openxmlformats.org/officeDocument/2006/relationships/hyperlink" Target="http://rrurl.cn/dPFKqy" TargetMode="External"/><Relationship Id="rId88" Type="http://schemas.openxmlformats.org/officeDocument/2006/relationships/hyperlink" Target="http://rrurl.cn/dPFKqy" TargetMode="External"/><Relationship Id="rId91" Type="http://schemas.openxmlformats.org/officeDocument/2006/relationships/image" Target="media/image19.jpeg"/><Relationship Id="rId96" Type="http://schemas.openxmlformats.org/officeDocument/2006/relationships/image" Target="media/image20.jpeg"/><Relationship Id="rId111" Type="http://schemas.openxmlformats.org/officeDocument/2006/relationships/hyperlink" Target="http://rrurl.cn/dPFKqy" TargetMode="External"/><Relationship Id="rId1" Type="http://schemas.openxmlformats.org/officeDocument/2006/relationships/styles" Target="styles.xml"/><Relationship Id="rId6" Type="http://schemas.openxmlformats.org/officeDocument/2006/relationships/hyperlink" Target="http://rrurl.cn/dPFKqy" TargetMode="External"/><Relationship Id="rId15" Type="http://schemas.openxmlformats.org/officeDocument/2006/relationships/image" Target="media/image2.jpeg"/><Relationship Id="rId23" Type="http://schemas.openxmlformats.org/officeDocument/2006/relationships/image" Target="media/image4.jpeg"/><Relationship Id="rId28" Type="http://schemas.openxmlformats.org/officeDocument/2006/relationships/image" Target="media/image5.jpeg"/><Relationship Id="rId36" Type="http://schemas.openxmlformats.org/officeDocument/2006/relationships/hyperlink" Target="http://rrurl.cn/dPFKqy" TargetMode="External"/><Relationship Id="rId49" Type="http://schemas.openxmlformats.org/officeDocument/2006/relationships/hyperlink" Target="http://rrurl.cn/dPFKqy" TargetMode="External"/><Relationship Id="rId57" Type="http://schemas.openxmlformats.org/officeDocument/2006/relationships/hyperlink" Target="http://rrurl.cn/dPFKqy" TargetMode="External"/><Relationship Id="rId106" Type="http://schemas.openxmlformats.org/officeDocument/2006/relationships/hyperlink" Target="http://rrurl.cn/dPFKqy" TargetMode="External"/><Relationship Id="rId10" Type="http://schemas.openxmlformats.org/officeDocument/2006/relationships/hyperlink" Target="http://rrurl.cn/dPFKqy" TargetMode="External"/><Relationship Id="rId31" Type="http://schemas.openxmlformats.org/officeDocument/2006/relationships/hyperlink" Target="http://rrurl.cn/dPFKqy" TargetMode="External"/><Relationship Id="rId44" Type="http://schemas.openxmlformats.org/officeDocument/2006/relationships/hyperlink" Target="http://rrurl.cn/dPFKqy" TargetMode="External"/><Relationship Id="rId52" Type="http://schemas.openxmlformats.org/officeDocument/2006/relationships/hyperlink" Target="http://rrurl.cn/dPFKqy" TargetMode="External"/><Relationship Id="rId60" Type="http://schemas.openxmlformats.org/officeDocument/2006/relationships/image" Target="media/image12.jpeg"/><Relationship Id="rId65" Type="http://schemas.openxmlformats.org/officeDocument/2006/relationships/image" Target="media/image13.jpeg"/><Relationship Id="rId73" Type="http://schemas.openxmlformats.org/officeDocument/2006/relationships/image" Target="media/image15.jpeg"/><Relationship Id="rId78" Type="http://schemas.openxmlformats.org/officeDocument/2006/relationships/hyperlink" Target="http://rrurl.cn/dPFKqy" TargetMode="External"/><Relationship Id="rId81" Type="http://schemas.openxmlformats.org/officeDocument/2006/relationships/image" Target="media/image17.jpeg"/><Relationship Id="rId86" Type="http://schemas.openxmlformats.org/officeDocument/2006/relationships/image" Target="media/image18.jpeg"/><Relationship Id="rId94" Type="http://schemas.openxmlformats.org/officeDocument/2006/relationships/hyperlink" Target="http://rrurl.cn/dPFKqy" TargetMode="External"/><Relationship Id="rId99" Type="http://schemas.openxmlformats.org/officeDocument/2006/relationships/hyperlink" Target="http://rrurl.cn/dPFKqy" TargetMode="External"/><Relationship Id="rId101" Type="http://schemas.openxmlformats.org/officeDocument/2006/relationships/hyperlink" Target="http://rrurl.cn/dPFKq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rrurl.cn/dPFKqy" TargetMode="External"/><Relationship Id="rId13" Type="http://schemas.openxmlformats.org/officeDocument/2006/relationships/hyperlink" Target="http://rrurl.cn/dPFKqy" TargetMode="External"/><Relationship Id="rId18" Type="http://schemas.openxmlformats.org/officeDocument/2006/relationships/hyperlink" Target="http://rrurl.cn/dPFKqy" TargetMode="External"/><Relationship Id="rId39" Type="http://schemas.openxmlformats.org/officeDocument/2006/relationships/hyperlink" Target="http://rrurl.cn/dPFKqy" TargetMode="External"/><Relationship Id="rId109" Type="http://schemas.openxmlformats.org/officeDocument/2006/relationships/image" Target="media/image23.jpeg"/><Relationship Id="rId34" Type="http://schemas.openxmlformats.org/officeDocument/2006/relationships/hyperlink" Target="http://rrurl.cn/dPFKqy" TargetMode="External"/><Relationship Id="rId50" Type="http://schemas.openxmlformats.org/officeDocument/2006/relationships/image" Target="media/image10.jpeg"/><Relationship Id="rId55" Type="http://schemas.openxmlformats.org/officeDocument/2006/relationships/image" Target="media/image11.jpeg"/><Relationship Id="rId76" Type="http://schemas.openxmlformats.org/officeDocument/2006/relationships/hyperlink" Target="http://rrurl.cn/dPFKqy" TargetMode="External"/><Relationship Id="rId97" Type="http://schemas.openxmlformats.org/officeDocument/2006/relationships/hyperlink" Target="http://rrurl.cn/dPFKqy" TargetMode="External"/><Relationship Id="rId104" Type="http://schemas.openxmlformats.org/officeDocument/2006/relationships/image" Target="media/image22.jpeg"/><Relationship Id="rId7" Type="http://schemas.openxmlformats.org/officeDocument/2006/relationships/hyperlink" Target="http://rrurl.cn/dPFKqy" TargetMode="External"/><Relationship Id="rId71" Type="http://schemas.openxmlformats.org/officeDocument/2006/relationships/hyperlink" Target="http://rrurl.cn/dPFKqy" TargetMode="External"/><Relationship Id="rId92" Type="http://schemas.openxmlformats.org/officeDocument/2006/relationships/hyperlink" Target="http://rrurl.cn/dPFKq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16</Pages>
  <Words>847</Words>
  <Characters>4833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crazyrock</dc:creator>
  <cp:keywords/>
  <dc:description/>
  <cp:lastModifiedBy>微软用户</cp:lastModifiedBy>
  <cp:revision>3</cp:revision>
  <dcterms:created xsi:type="dcterms:W3CDTF">2011-11-23T09:37:00Z</dcterms:created>
  <dcterms:modified xsi:type="dcterms:W3CDTF">2012-09-15T02:21:00Z</dcterms:modified>
</cp:coreProperties>
</file>